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A22" w:rsidRDefault="00062A22" w:rsidP="003D274F">
      <w:pPr>
        <w:rPr>
          <w:b/>
          <w:sz w:val="72"/>
          <w:szCs w:val="72"/>
        </w:rPr>
      </w:pPr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1511A6A2" wp14:editId="61325DD4">
            <wp:simplePos x="0" y="0"/>
            <wp:positionH relativeFrom="column">
              <wp:posOffset>-400050</wp:posOffset>
            </wp:positionH>
            <wp:positionV relativeFrom="paragraph">
              <wp:posOffset>-533400</wp:posOffset>
            </wp:positionV>
            <wp:extent cx="6696075" cy="9601200"/>
            <wp:effectExtent l="0" t="0" r="952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2895" cy="9610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CAA" w:rsidRPr="003C4679" w:rsidRDefault="00EF2CAA" w:rsidP="003D274F">
      <w:pPr>
        <w:rPr>
          <w:b/>
          <w:sz w:val="72"/>
          <w:szCs w:val="72"/>
        </w:rPr>
      </w:pPr>
    </w:p>
    <w:p w:rsidR="003C4679" w:rsidRDefault="003C4679" w:rsidP="003D274F"/>
    <w:p w:rsidR="003C4679" w:rsidRDefault="003C4679" w:rsidP="003D274F"/>
    <w:p w:rsidR="00062A22" w:rsidRDefault="00062A22" w:rsidP="003C4679">
      <w:pPr>
        <w:spacing w:line="300" w:lineRule="exact"/>
      </w:pPr>
    </w:p>
    <w:p w:rsidR="00062A22" w:rsidRDefault="00062A22" w:rsidP="003C4679">
      <w:pPr>
        <w:spacing w:line="300" w:lineRule="exact"/>
      </w:pPr>
    </w:p>
    <w:p w:rsidR="003C4679" w:rsidRDefault="003C4679" w:rsidP="003C4679">
      <w:pPr>
        <w:spacing w:line="300" w:lineRule="exact"/>
      </w:pPr>
      <w:r>
        <w:t>Heliomare Revalidatie organiseert op 24 november 2017 het symposium:</w:t>
      </w:r>
    </w:p>
    <w:p w:rsidR="003C4679" w:rsidRDefault="003C4679" w:rsidP="003C4679">
      <w:pPr>
        <w:spacing w:line="300" w:lineRule="exact"/>
      </w:pPr>
    </w:p>
    <w:p w:rsidR="003C4679" w:rsidRPr="003C4679" w:rsidRDefault="003C4679" w:rsidP="003C4679">
      <w:pPr>
        <w:spacing w:line="300" w:lineRule="exact"/>
        <w:rPr>
          <w:b/>
          <w:sz w:val="24"/>
          <w:szCs w:val="24"/>
        </w:rPr>
      </w:pPr>
      <w:r w:rsidRPr="003C4679">
        <w:rPr>
          <w:b/>
          <w:sz w:val="24"/>
          <w:szCs w:val="24"/>
        </w:rPr>
        <w:t>‘Chronische pijn en vermoeidheid binnen de kinderrevalidatie’</w:t>
      </w:r>
    </w:p>
    <w:p w:rsidR="003C4679" w:rsidRDefault="003C4679" w:rsidP="003C4679">
      <w:pPr>
        <w:spacing w:line="300" w:lineRule="exact"/>
      </w:pPr>
    </w:p>
    <w:p w:rsidR="003C4679" w:rsidRDefault="003C4679" w:rsidP="003C4679">
      <w:pPr>
        <w:spacing w:line="300" w:lineRule="exact"/>
      </w:pPr>
      <w:r>
        <w:t>Dit symposium is bedoeld voor de teamleden van de verschillende kinderpijnteams van de landelijke revalidatiecentra, waaronder psychologen, orthopedagogen, maatschappelijk werkenden, fysiotherapeuten, ergotherapeuten, bewegingsagogen, revalidatieartsen, ambulante begeleiders en soms ook leerkrachten. U bent van harte uitgenodigd om bij dit symposium aanwezig te zijn.</w:t>
      </w:r>
    </w:p>
    <w:p w:rsidR="003C4679" w:rsidRDefault="003C4679" w:rsidP="003C4679">
      <w:pPr>
        <w:spacing w:line="300" w:lineRule="exact"/>
      </w:pPr>
    </w:p>
    <w:p w:rsidR="003C4679" w:rsidRPr="003C4679" w:rsidRDefault="003C4679" w:rsidP="003C4679">
      <w:pPr>
        <w:spacing w:line="300" w:lineRule="exact"/>
        <w:rPr>
          <w:b/>
        </w:rPr>
      </w:pPr>
      <w:r w:rsidRPr="003C4679">
        <w:rPr>
          <w:b/>
        </w:rPr>
        <w:t>Aanmelding</w:t>
      </w:r>
    </w:p>
    <w:p w:rsidR="003C4679" w:rsidRDefault="003C4679" w:rsidP="003C4679">
      <w:pPr>
        <w:spacing w:line="300" w:lineRule="exact"/>
      </w:pPr>
    </w:p>
    <w:p w:rsidR="003C4679" w:rsidRDefault="003C4679" w:rsidP="003C4679">
      <w:pPr>
        <w:spacing w:line="300" w:lineRule="exact"/>
      </w:pPr>
      <w:r>
        <w:t>Wij hebben u</w:t>
      </w:r>
      <w:r w:rsidR="004F6E03">
        <w:t>w</w:t>
      </w:r>
      <w:r>
        <w:t xml:space="preserve"> naam als contactpersoon van uw organisatie doorgekregen. Wij stellen het zeer op prijs als u deze uitnodiging wilt doorsturen aan de collega’s die interesse hebben in dit symposium.</w:t>
      </w:r>
    </w:p>
    <w:p w:rsidR="003C4679" w:rsidRDefault="003C4679" w:rsidP="003C4679">
      <w:pPr>
        <w:spacing w:line="300" w:lineRule="exact"/>
      </w:pPr>
    </w:p>
    <w:p w:rsidR="003C4679" w:rsidRDefault="003C4679" w:rsidP="003C4679">
      <w:pPr>
        <w:spacing w:line="300" w:lineRule="exact"/>
      </w:pPr>
      <w:r>
        <w:t xml:space="preserve">Per instelling kunnen maximaal 5 personen zich inschrijven. De medewerkers kunnen zich inschrijven via: </w:t>
      </w:r>
      <w:hyperlink r:id="rId9" w:history="1">
        <w:r w:rsidRPr="005B25A2">
          <w:rPr>
            <w:rStyle w:val="Hyperlink"/>
          </w:rPr>
          <w:t>www.heliomare.nl/pijnsy</w:t>
        </w:r>
        <w:bookmarkStart w:id="0" w:name="_GoBack"/>
        <w:bookmarkEnd w:id="0"/>
        <w:r w:rsidRPr="005B25A2">
          <w:rPr>
            <w:rStyle w:val="Hyperlink"/>
          </w:rPr>
          <w:t>m</w:t>
        </w:r>
        <w:r w:rsidRPr="005B25A2">
          <w:rPr>
            <w:rStyle w:val="Hyperlink"/>
          </w:rPr>
          <w:t>posium</w:t>
        </w:r>
      </w:hyperlink>
    </w:p>
    <w:p w:rsidR="003C4679" w:rsidRDefault="003C4679" w:rsidP="003C4679">
      <w:pPr>
        <w:spacing w:line="300" w:lineRule="exact"/>
      </w:pPr>
    </w:p>
    <w:p w:rsidR="003C4679" w:rsidRDefault="003C4679" w:rsidP="003C4679">
      <w:pPr>
        <w:spacing w:line="300" w:lineRule="exact"/>
      </w:pPr>
      <w:r>
        <w:t>Als meer medewerkers van uw organisatie het congres willen bijwonen dan komen zij op een reservelijst. Inschrijving volgt volgens binnenkomst.</w:t>
      </w:r>
    </w:p>
    <w:p w:rsidR="003C4679" w:rsidRDefault="003C4679" w:rsidP="003C4679">
      <w:pPr>
        <w:spacing w:line="300" w:lineRule="exact"/>
      </w:pPr>
    </w:p>
    <w:p w:rsidR="003C4679" w:rsidRDefault="003C4679" w:rsidP="003C4679">
      <w:pPr>
        <w:spacing w:line="300" w:lineRule="exact"/>
      </w:pPr>
      <w:r>
        <w:t>De kosten voor dit symposium: 100 euro. De rekening wordt na de inschrijving verzonden.</w:t>
      </w:r>
    </w:p>
    <w:p w:rsidR="003C4679" w:rsidRDefault="003C4679" w:rsidP="003C4679">
      <w:pPr>
        <w:spacing w:line="300" w:lineRule="exact"/>
      </w:pPr>
    </w:p>
    <w:p w:rsidR="003C4679" w:rsidRDefault="003C4679" w:rsidP="003C4679">
      <w:pPr>
        <w:spacing w:line="300" w:lineRule="exact"/>
      </w:pPr>
      <w:r>
        <w:t>Dit symposium wordt georganiseerd in samenwerking met de werkgroep voor chronische pijn en vermoeidheid binnen de kinderrevalidatie.</w:t>
      </w:r>
    </w:p>
    <w:p w:rsidR="003C4679" w:rsidRDefault="003C4679" w:rsidP="003C4679">
      <w:pPr>
        <w:spacing w:line="300" w:lineRule="exact"/>
      </w:pPr>
    </w:p>
    <w:p w:rsidR="003C4679" w:rsidRDefault="003C4679" w:rsidP="003C4679">
      <w:pPr>
        <w:spacing w:line="300" w:lineRule="exact"/>
      </w:pPr>
    </w:p>
    <w:p w:rsidR="003C4679" w:rsidRDefault="003C4679" w:rsidP="003C4679">
      <w:pPr>
        <w:spacing w:line="300" w:lineRule="exact"/>
      </w:pPr>
    </w:p>
    <w:p w:rsidR="003C4679" w:rsidRDefault="003C4679" w:rsidP="003C4679">
      <w:pPr>
        <w:spacing w:line="300" w:lineRule="exact"/>
      </w:pPr>
    </w:p>
    <w:p w:rsidR="003C4679" w:rsidRDefault="003C4679" w:rsidP="003C4679">
      <w:pPr>
        <w:spacing w:line="300" w:lineRule="exact"/>
      </w:pPr>
    </w:p>
    <w:p w:rsidR="003C4679" w:rsidRDefault="003C4679" w:rsidP="003C4679">
      <w:pPr>
        <w:spacing w:line="300" w:lineRule="exact"/>
      </w:pPr>
    </w:p>
    <w:p w:rsidR="003C4679" w:rsidRDefault="003C4679" w:rsidP="003C4679">
      <w:pPr>
        <w:spacing w:line="300" w:lineRule="exact"/>
      </w:pPr>
    </w:p>
    <w:p w:rsidR="003C4679" w:rsidRDefault="003C4679" w:rsidP="003C4679">
      <w:pPr>
        <w:spacing w:line="300" w:lineRule="exact"/>
      </w:pPr>
    </w:p>
    <w:p w:rsidR="003C4679" w:rsidRDefault="003C4679" w:rsidP="003C4679">
      <w:pPr>
        <w:spacing w:line="300" w:lineRule="exact"/>
      </w:pPr>
    </w:p>
    <w:p w:rsidR="003C4679" w:rsidRDefault="003C4679" w:rsidP="003C4679">
      <w:pPr>
        <w:spacing w:line="300" w:lineRule="exact"/>
      </w:pPr>
    </w:p>
    <w:p w:rsidR="003C4679" w:rsidRDefault="003C4679" w:rsidP="003C4679">
      <w:pPr>
        <w:spacing w:line="300" w:lineRule="exact"/>
      </w:pPr>
    </w:p>
    <w:p w:rsidR="00BF3156" w:rsidRPr="00BF3156" w:rsidRDefault="00062A22" w:rsidP="00BF3156">
      <w:pPr>
        <w:spacing w:line="300" w:lineRule="exact"/>
        <w:ind w:left="360"/>
        <w:rPr>
          <w:b/>
          <w:sz w:val="28"/>
          <w:szCs w:val="28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1312" behindDoc="1" locked="0" layoutInCell="1" allowOverlap="1" wp14:anchorId="176DDC8D" wp14:editId="6CB2CE42">
            <wp:simplePos x="0" y="0"/>
            <wp:positionH relativeFrom="column">
              <wp:posOffset>-762000</wp:posOffset>
            </wp:positionH>
            <wp:positionV relativeFrom="paragraph">
              <wp:posOffset>-762000</wp:posOffset>
            </wp:positionV>
            <wp:extent cx="7077075" cy="9982200"/>
            <wp:effectExtent l="0" t="0" r="9525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-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2139" cy="9989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156" w:rsidRPr="00BF3156">
        <w:rPr>
          <w:b/>
          <w:sz w:val="28"/>
          <w:szCs w:val="28"/>
        </w:rPr>
        <w:t>Programma</w:t>
      </w:r>
    </w:p>
    <w:p w:rsidR="00BF3156" w:rsidRDefault="00BF3156" w:rsidP="00BF3156">
      <w:pPr>
        <w:spacing w:line="300" w:lineRule="exact"/>
        <w:ind w:left="360"/>
      </w:pPr>
    </w:p>
    <w:p w:rsidR="00BF3156" w:rsidRDefault="00BF3156" w:rsidP="00BF3156">
      <w:pPr>
        <w:spacing w:line="300" w:lineRule="exact"/>
        <w:ind w:left="360"/>
      </w:pPr>
      <w:r>
        <w:t>Het programma is als volgt:</w:t>
      </w:r>
    </w:p>
    <w:p w:rsidR="00BF3156" w:rsidRDefault="00BF3156" w:rsidP="00BF3156">
      <w:pPr>
        <w:spacing w:line="300" w:lineRule="exact"/>
        <w:ind w:left="360"/>
      </w:pPr>
    </w:p>
    <w:p w:rsidR="00BF3156" w:rsidRDefault="00BF3156" w:rsidP="00BF3156">
      <w:pPr>
        <w:spacing w:line="300" w:lineRule="exact"/>
        <w:ind w:left="360"/>
      </w:pPr>
      <w:r>
        <w:t>08.45 uur</w:t>
      </w:r>
      <w:r>
        <w:tab/>
      </w:r>
      <w:r>
        <w:tab/>
        <w:t>Ontvangst met koffie/thee</w:t>
      </w:r>
      <w:r>
        <w:br/>
      </w:r>
      <w:r>
        <w:br/>
        <w:t>09.15 uur</w:t>
      </w:r>
      <w:r>
        <w:tab/>
      </w:r>
      <w:r>
        <w:tab/>
        <w:t>Opening</w:t>
      </w:r>
      <w:r>
        <w:br/>
      </w:r>
      <w:r>
        <w:br/>
        <w:t>09.30 uur</w:t>
      </w:r>
      <w:r>
        <w:tab/>
      </w:r>
      <w:r>
        <w:tab/>
        <w:t xml:space="preserve">‘Verstrekkende gevolgen van </w:t>
      </w:r>
      <w:proofErr w:type="spellStart"/>
      <w:r>
        <w:t>Hypermobility</w:t>
      </w:r>
      <w:proofErr w:type="spellEnd"/>
      <w:r>
        <w:t xml:space="preserve"> Spectrum Disorders </w:t>
      </w:r>
      <w:r>
        <w:br/>
      </w:r>
      <w:r>
        <w:tab/>
      </w:r>
      <w:r>
        <w:tab/>
      </w:r>
      <w:r>
        <w:tab/>
        <w:t xml:space="preserve">(HSD) en Hypermobile </w:t>
      </w:r>
      <w:proofErr w:type="spellStart"/>
      <w:r>
        <w:t>Ehlers-Danlos</w:t>
      </w:r>
      <w:proofErr w:type="spellEnd"/>
      <w:r>
        <w:t xml:space="preserve"> (</w:t>
      </w:r>
      <w:proofErr w:type="spellStart"/>
      <w:r>
        <w:t>hEDS</w:t>
      </w:r>
      <w:proofErr w:type="spellEnd"/>
      <w:r>
        <w:t>) op de kinderleeftijd’</w:t>
      </w:r>
      <w:r>
        <w:br/>
      </w:r>
      <w:r>
        <w:tab/>
      </w:r>
      <w:r>
        <w:tab/>
      </w:r>
      <w:r>
        <w:tab/>
        <w:t>Prof. Dr. R.H.H. (Raoul) Engelbert, portefeuillehouder Onderzoek /</w:t>
      </w:r>
      <w:r>
        <w:br/>
      </w:r>
      <w:r>
        <w:tab/>
      </w:r>
      <w:r>
        <w:tab/>
      </w:r>
      <w:r>
        <w:tab/>
        <w:t>Director of Research Lector en Bijzonder Hoogleraar Fysiotherapie</w:t>
      </w:r>
      <w:r>
        <w:br/>
      </w:r>
      <w:r>
        <w:tab/>
      </w:r>
      <w:r>
        <w:tab/>
      </w:r>
      <w:r>
        <w:tab/>
        <w:t>Hogeschool van Amsterdam</w:t>
      </w:r>
      <w:r w:rsidR="000D41AC">
        <w:br/>
      </w:r>
      <w:r w:rsidR="000D41AC">
        <w:br/>
        <w:t>10.15 uur</w:t>
      </w:r>
      <w:r w:rsidR="000D41AC">
        <w:tab/>
      </w:r>
      <w:r w:rsidR="000D41AC">
        <w:tab/>
        <w:t>‘</w:t>
      </w:r>
      <w:r w:rsidR="000D41AC">
        <w:t>Conversie</w:t>
      </w:r>
      <w:r w:rsidR="000D41AC">
        <w:t xml:space="preserve"> stoornis, vallen en weer opstaan’</w:t>
      </w:r>
      <w:r w:rsidR="000D41AC">
        <w:br/>
      </w:r>
      <w:r w:rsidR="000D41AC">
        <w:tab/>
      </w:r>
      <w:r w:rsidR="000D41AC">
        <w:tab/>
      </w:r>
      <w:r w:rsidR="000D41AC">
        <w:tab/>
        <w:t xml:space="preserve">Marilène </w:t>
      </w:r>
      <w:proofErr w:type="spellStart"/>
      <w:r w:rsidR="000D41AC">
        <w:t>Strijbos</w:t>
      </w:r>
      <w:proofErr w:type="spellEnd"/>
      <w:r w:rsidR="000D41AC">
        <w:t>, kinder- en jeugdpsychiater</w:t>
      </w:r>
      <w:r w:rsidR="000D41AC">
        <w:br/>
      </w:r>
      <w:r w:rsidR="000D41AC">
        <w:tab/>
      </w:r>
      <w:r w:rsidR="000D41AC">
        <w:tab/>
      </w:r>
      <w:r w:rsidR="000D41AC">
        <w:tab/>
        <w:t>De Bascule</w:t>
      </w:r>
      <w:r w:rsidR="000D41AC">
        <w:br/>
      </w:r>
      <w:r w:rsidR="008D5B54">
        <w:br/>
        <w:t>11.00 uur</w:t>
      </w:r>
      <w:r w:rsidR="008D5B54">
        <w:tab/>
      </w:r>
      <w:r w:rsidR="008D5B54">
        <w:tab/>
        <w:t>Transfer</w:t>
      </w:r>
      <w:r w:rsidR="008D5B54">
        <w:br/>
      </w:r>
      <w:r w:rsidR="008D5B54">
        <w:br/>
        <w:t>11.15 uur</w:t>
      </w:r>
      <w:r w:rsidR="008D5B54">
        <w:tab/>
      </w:r>
      <w:r w:rsidR="008D5B54">
        <w:tab/>
        <w:t xml:space="preserve">Workshop </w:t>
      </w:r>
      <w:r w:rsidR="008D5B54">
        <w:br/>
      </w:r>
      <w:r w:rsidR="008D5B54">
        <w:br/>
        <w:t>12.05 uur</w:t>
      </w:r>
      <w:r w:rsidR="008D5B54">
        <w:tab/>
      </w:r>
      <w:r w:rsidR="008D5B54">
        <w:tab/>
        <w:t xml:space="preserve">Transfer naar de sporthal voor de lunch </w:t>
      </w:r>
      <w:r w:rsidR="008D5B54">
        <w:br/>
      </w:r>
      <w:r w:rsidR="008D5B54">
        <w:br/>
        <w:t>12.50 uur</w:t>
      </w:r>
      <w:r w:rsidR="008D5B54">
        <w:tab/>
      </w:r>
      <w:r w:rsidR="008D5B54">
        <w:tab/>
        <w:t xml:space="preserve">Transfer </w:t>
      </w:r>
      <w:r w:rsidR="008D5B54">
        <w:br/>
      </w:r>
      <w:r w:rsidR="008D5B54">
        <w:br/>
        <w:t>13.00 uur</w:t>
      </w:r>
      <w:r w:rsidR="008D5B54">
        <w:tab/>
      </w:r>
      <w:r w:rsidR="008D5B54">
        <w:tab/>
        <w:t>Workshops</w:t>
      </w:r>
      <w:r w:rsidR="008D5B54">
        <w:br/>
      </w:r>
      <w:r w:rsidR="008D5B54">
        <w:br/>
        <w:t>13.50 uur</w:t>
      </w:r>
      <w:r w:rsidR="008D5B54">
        <w:tab/>
      </w:r>
      <w:r w:rsidR="008D5B54">
        <w:tab/>
        <w:t>Transfer</w:t>
      </w:r>
      <w:r w:rsidR="008D5B54">
        <w:br/>
      </w:r>
      <w:r w:rsidR="008D5B54">
        <w:br/>
        <w:t>14.05 uur</w:t>
      </w:r>
      <w:r w:rsidR="008D5B54">
        <w:tab/>
      </w:r>
      <w:r w:rsidR="008D5B54">
        <w:tab/>
        <w:t>Workshops</w:t>
      </w:r>
      <w:r w:rsidR="008D5B54">
        <w:br/>
      </w:r>
      <w:r w:rsidR="008D5B54">
        <w:br/>
        <w:t>14.55 uur</w:t>
      </w:r>
      <w:r w:rsidR="008D5B54">
        <w:tab/>
      </w:r>
      <w:r w:rsidR="008D5B54">
        <w:tab/>
        <w:t>Transfer naa</w:t>
      </w:r>
      <w:r w:rsidR="00130556">
        <w:t>r de sporthal</w:t>
      </w:r>
      <w:r w:rsidR="00130556">
        <w:br/>
      </w:r>
      <w:r w:rsidR="00130556">
        <w:br/>
        <w:t>15.10 uur</w:t>
      </w:r>
      <w:r w:rsidR="00130556">
        <w:tab/>
      </w:r>
      <w:r w:rsidR="00130556">
        <w:tab/>
      </w:r>
      <w:r w:rsidR="000D41AC">
        <w:t>Sociale participatie en kwaliteit van leven bij jongeren met chronische</w:t>
      </w:r>
      <w:r w:rsidR="000D41AC">
        <w:br/>
      </w:r>
      <w:r w:rsidR="000D41AC">
        <w:tab/>
      </w:r>
      <w:r w:rsidR="000D41AC">
        <w:tab/>
      </w:r>
      <w:r w:rsidR="000D41AC">
        <w:tab/>
        <w:t>pijn of vermoeidheid</w:t>
      </w:r>
      <w:r w:rsidR="000D41AC">
        <w:br/>
      </w:r>
      <w:r w:rsidR="000D41AC">
        <w:tab/>
      </w:r>
      <w:r w:rsidR="000D41AC">
        <w:tab/>
      </w:r>
      <w:r w:rsidR="000D41AC">
        <w:tab/>
        <w:t>Tessa Westendorp, MSc</w:t>
      </w:r>
      <w:r w:rsidR="000D41AC">
        <w:br/>
      </w:r>
      <w:r w:rsidR="000D41AC">
        <w:tab/>
      </w:r>
      <w:r w:rsidR="000D41AC">
        <w:tab/>
      </w:r>
      <w:r w:rsidR="000D41AC">
        <w:tab/>
      </w:r>
      <w:proofErr w:type="spellStart"/>
      <w:r w:rsidR="000D41AC">
        <w:t>Rijndam</w:t>
      </w:r>
      <w:proofErr w:type="spellEnd"/>
      <w:r w:rsidR="000D41AC">
        <w:t xml:space="preserve"> Revalidatie</w:t>
      </w:r>
      <w:r w:rsidR="000D41AC">
        <w:br/>
      </w:r>
      <w:r w:rsidR="000D41AC">
        <w:br/>
      </w:r>
      <w:r w:rsidR="008D5B54">
        <w:t>16.00 uur</w:t>
      </w:r>
      <w:r w:rsidR="008D5B54">
        <w:tab/>
      </w:r>
      <w:r w:rsidR="008D5B54">
        <w:tab/>
        <w:t>Gezamenlijke afsluiting</w:t>
      </w:r>
      <w:r w:rsidR="008D5B54">
        <w:br/>
      </w:r>
      <w:r w:rsidR="008D5B54">
        <w:br/>
        <w:t>16.30 uur</w:t>
      </w:r>
      <w:r w:rsidR="008D5B54">
        <w:tab/>
      </w:r>
      <w:r w:rsidR="008D5B54">
        <w:tab/>
        <w:t>Borrel</w:t>
      </w:r>
      <w:r w:rsidR="008D5B54">
        <w:br/>
      </w:r>
      <w:r w:rsidR="008D5B54">
        <w:br/>
      </w:r>
    </w:p>
    <w:p w:rsidR="00130556" w:rsidRDefault="00130556" w:rsidP="00BF3156">
      <w:pPr>
        <w:spacing w:line="300" w:lineRule="exact"/>
        <w:ind w:left="360"/>
      </w:pPr>
    </w:p>
    <w:p w:rsidR="00130556" w:rsidRDefault="00130556" w:rsidP="00BF3156">
      <w:pPr>
        <w:spacing w:line="300" w:lineRule="exact"/>
        <w:ind w:left="360"/>
      </w:pPr>
    </w:p>
    <w:p w:rsidR="00130556" w:rsidRPr="003C4679" w:rsidRDefault="009E5324" w:rsidP="00130556">
      <w:pPr>
        <w:spacing w:line="300" w:lineRule="exact"/>
        <w:rPr>
          <w:b/>
          <w:sz w:val="28"/>
          <w:szCs w:val="28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3360" behindDoc="1" locked="0" layoutInCell="1" allowOverlap="1" wp14:anchorId="3238F30D" wp14:editId="4DD1112A">
            <wp:simplePos x="0" y="0"/>
            <wp:positionH relativeFrom="column">
              <wp:posOffset>-762000</wp:posOffset>
            </wp:positionH>
            <wp:positionV relativeFrom="paragraph">
              <wp:posOffset>-704850</wp:posOffset>
            </wp:positionV>
            <wp:extent cx="7077075" cy="9886950"/>
            <wp:effectExtent l="0" t="0" r="9525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-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988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556" w:rsidRPr="003C4679">
        <w:rPr>
          <w:b/>
          <w:sz w:val="28"/>
          <w:szCs w:val="28"/>
        </w:rPr>
        <w:t>Informatie m.b.t. de workshops</w:t>
      </w:r>
    </w:p>
    <w:p w:rsidR="00130556" w:rsidRDefault="00130556" w:rsidP="00130556">
      <w:pPr>
        <w:spacing w:line="300" w:lineRule="exact"/>
      </w:pPr>
      <w:r>
        <w:t>Iedere deelnemer kan keuze maken uit 3 workshops. De volgende workshops worden aangeboden:</w:t>
      </w:r>
    </w:p>
    <w:p w:rsidR="00130556" w:rsidRDefault="00130556" w:rsidP="00130556">
      <w:pPr>
        <w:spacing w:line="300" w:lineRule="exact"/>
      </w:pPr>
    </w:p>
    <w:p w:rsidR="00130556" w:rsidRDefault="00130556" w:rsidP="00130556">
      <w:pPr>
        <w:pStyle w:val="Lijstalinea"/>
        <w:numPr>
          <w:ilvl w:val="0"/>
          <w:numId w:val="11"/>
        </w:numPr>
        <w:spacing w:line="300" w:lineRule="exact"/>
      </w:pPr>
      <w:r>
        <w:rPr>
          <w:i/>
        </w:rPr>
        <w:t xml:space="preserve">Ins en outs van klinimetrie bij kinderen met </w:t>
      </w:r>
      <w:r w:rsidR="000D41AC">
        <w:rPr>
          <w:i/>
        </w:rPr>
        <w:t xml:space="preserve">chronische </w:t>
      </w:r>
      <w:r>
        <w:rPr>
          <w:i/>
        </w:rPr>
        <w:t>pijn</w:t>
      </w:r>
      <w:r>
        <w:rPr>
          <w:i/>
        </w:rPr>
        <w:br/>
      </w:r>
      <w:r w:rsidR="000D41AC">
        <w:t xml:space="preserve">Dr. </w:t>
      </w:r>
      <w:r>
        <w:t>Mari</w:t>
      </w:r>
      <w:r w:rsidR="000D41AC">
        <w:t>ë</w:t>
      </w:r>
      <w:r>
        <w:t xml:space="preserve">lle Goossens, </w:t>
      </w:r>
      <w:r w:rsidR="000D41AC">
        <w:t>universitair hoofddocent Universiteit van Maastricht</w:t>
      </w:r>
      <w:r w:rsidR="000D41AC">
        <w:br/>
        <w:t>Dr. Anita Stevens, docent Zuyd Hoge School</w:t>
      </w:r>
    </w:p>
    <w:p w:rsidR="00130556" w:rsidRPr="000D41AC" w:rsidRDefault="00130556" w:rsidP="00130556">
      <w:pPr>
        <w:pStyle w:val="Lijstalinea"/>
        <w:numPr>
          <w:ilvl w:val="0"/>
          <w:numId w:val="11"/>
        </w:numPr>
        <w:spacing w:line="300" w:lineRule="exact"/>
      </w:pPr>
      <w:r w:rsidRPr="004F6E03">
        <w:rPr>
          <w:i/>
        </w:rPr>
        <w:t>Klinische behandeling SOLK, (g)een sprong in het diepe!</w:t>
      </w:r>
      <w:r w:rsidRPr="004F6E03">
        <w:rPr>
          <w:i/>
        </w:rPr>
        <w:br/>
      </w:r>
      <w:r w:rsidR="0047191B">
        <w:t xml:space="preserve">Raymond Menkehorst, </w:t>
      </w:r>
      <w:proofErr w:type="spellStart"/>
      <w:r w:rsidR="0047191B">
        <w:t>p</w:t>
      </w:r>
      <w:r w:rsidRPr="000D41AC">
        <w:t>hysician</w:t>
      </w:r>
      <w:proofErr w:type="spellEnd"/>
      <w:r w:rsidRPr="000D41AC">
        <w:t xml:space="preserve"> </w:t>
      </w:r>
      <w:proofErr w:type="spellStart"/>
      <w:r w:rsidRPr="000D41AC">
        <w:t>assistant</w:t>
      </w:r>
      <w:proofErr w:type="spellEnd"/>
      <w:r w:rsidRPr="000D41AC">
        <w:br/>
      </w:r>
      <w:proofErr w:type="spellStart"/>
      <w:r w:rsidRPr="000D41AC">
        <w:t>Klimmendaal</w:t>
      </w:r>
      <w:proofErr w:type="spellEnd"/>
      <w:r w:rsidRPr="000D41AC">
        <w:t xml:space="preserve"> revalidatiespecialisten</w:t>
      </w:r>
    </w:p>
    <w:p w:rsidR="00130556" w:rsidRDefault="00130556" w:rsidP="00130556">
      <w:pPr>
        <w:pStyle w:val="Lijstalinea"/>
        <w:numPr>
          <w:ilvl w:val="0"/>
          <w:numId w:val="11"/>
        </w:numPr>
        <w:spacing w:line="300" w:lineRule="exact"/>
      </w:pPr>
      <w:r w:rsidRPr="00ED0B17">
        <w:rPr>
          <w:i/>
        </w:rPr>
        <w:t>Psychologische behandeling van conversiestoornissen</w:t>
      </w:r>
      <w:r w:rsidRPr="00ED0B17">
        <w:rPr>
          <w:i/>
        </w:rPr>
        <w:br/>
      </w:r>
      <w:r w:rsidR="0047191B">
        <w:t xml:space="preserve">Drs. </w:t>
      </w:r>
      <w:r w:rsidRPr="00ED0B17">
        <w:t>Marleen Tibben, GZ-psycholoog/cognitief gedrags</w:t>
      </w:r>
      <w:r>
        <w:t>therapeut</w:t>
      </w:r>
      <w:r w:rsidR="0047191B">
        <w:t xml:space="preserve"> </w:t>
      </w:r>
      <w:proofErr w:type="spellStart"/>
      <w:r w:rsidR="0047191B">
        <w:t>VBCt</w:t>
      </w:r>
      <w:proofErr w:type="spellEnd"/>
      <w:r>
        <w:br/>
        <w:t>HSK Groep</w:t>
      </w:r>
    </w:p>
    <w:p w:rsidR="00130556" w:rsidRDefault="00130556" w:rsidP="00130556">
      <w:pPr>
        <w:pStyle w:val="Lijstalinea"/>
        <w:numPr>
          <w:ilvl w:val="0"/>
          <w:numId w:val="11"/>
        </w:numPr>
        <w:spacing w:line="300" w:lineRule="exact"/>
      </w:pPr>
      <w:r>
        <w:rPr>
          <w:i/>
        </w:rPr>
        <w:t>Het gebruik van de PHODA-</w:t>
      </w:r>
      <w:proofErr w:type="spellStart"/>
      <w:r>
        <w:rPr>
          <w:i/>
        </w:rPr>
        <w:t>Youth</w:t>
      </w:r>
      <w:proofErr w:type="spellEnd"/>
      <w:r>
        <w:rPr>
          <w:i/>
        </w:rPr>
        <w:t xml:space="preserve"> </w:t>
      </w:r>
      <w:r w:rsidR="0052259B">
        <w:rPr>
          <w:i/>
        </w:rPr>
        <w:t xml:space="preserve">in </w:t>
      </w:r>
      <w:r>
        <w:rPr>
          <w:i/>
        </w:rPr>
        <w:t>de behandeling van adolescenten</w:t>
      </w:r>
      <w:r w:rsidR="0052259B">
        <w:rPr>
          <w:i/>
        </w:rPr>
        <w:t xml:space="preserve"> met chronische pijn</w:t>
      </w:r>
      <w:r>
        <w:rPr>
          <w:i/>
        </w:rPr>
        <w:br/>
      </w:r>
      <w:r>
        <w:t>Thijs van Meulenbroek, fysiotherapeut, bewegingswetenschapper</w:t>
      </w:r>
      <w:r>
        <w:br/>
        <w:t xml:space="preserve">Debby van </w:t>
      </w:r>
      <w:proofErr w:type="spellStart"/>
      <w:r>
        <w:t>Menxel</w:t>
      </w:r>
      <w:proofErr w:type="spellEnd"/>
      <w:r>
        <w:t>, ergotherapeut</w:t>
      </w:r>
      <w:r>
        <w:br/>
        <w:t>Adelante</w:t>
      </w:r>
      <w:r w:rsidR="0047191B">
        <w:t>, locatie revalidatiegeneeskunde MUMC</w:t>
      </w:r>
    </w:p>
    <w:p w:rsidR="00130556" w:rsidRDefault="00130556" w:rsidP="00130556">
      <w:pPr>
        <w:pStyle w:val="Lijstalinea"/>
        <w:numPr>
          <w:ilvl w:val="0"/>
          <w:numId w:val="11"/>
        </w:numPr>
        <w:spacing w:line="300" w:lineRule="exact"/>
      </w:pPr>
      <w:r>
        <w:rPr>
          <w:i/>
        </w:rPr>
        <w:t>Semi-klinische revalidatie laat jongeren met langdurige pijn of vermoeidheidklachten weer meedoen!</w:t>
      </w:r>
      <w:r>
        <w:rPr>
          <w:i/>
        </w:rPr>
        <w:br/>
      </w:r>
      <w:r w:rsidR="0047191B">
        <w:t xml:space="preserve">Drs. </w:t>
      </w:r>
      <w:r>
        <w:t xml:space="preserve">Sandra te Winkel, </w:t>
      </w:r>
      <w:r w:rsidR="0047191B">
        <w:t>kinder</w:t>
      </w:r>
      <w:r>
        <w:t>revalidatiearts</w:t>
      </w:r>
      <w:r>
        <w:br/>
      </w:r>
      <w:r w:rsidR="0047191B">
        <w:t xml:space="preserve">Drs. </w:t>
      </w:r>
      <w:r>
        <w:t>Maureen Stam, GZ-psycholoog</w:t>
      </w:r>
      <w:r>
        <w:br/>
        <w:t xml:space="preserve">Jean Marie </w:t>
      </w:r>
      <w:proofErr w:type="spellStart"/>
      <w:r>
        <w:t>Beudeker</w:t>
      </w:r>
      <w:proofErr w:type="spellEnd"/>
      <w:r>
        <w:t>, ergotherapeut</w:t>
      </w:r>
      <w:r>
        <w:br/>
      </w:r>
      <w:proofErr w:type="spellStart"/>
      <w:r>
        <w:t>Merem</w:t>
      </w:r>
      <w:proofErr w:type="spellEnd"/>
      <w:r>
        <w:t>, de Trappenberg</w:t>
      </w:r>
      <w:r w:rsidR="0047191B">
        <w:t xml:space="preserve"> locatie Huizen</w:t>
      </w:r>
    </w:p>
    <w:p w:rsidR="00130556" w:rsidRDefault="00130556" w:rsidP="00130556">
      <w:pPr>
        <w:pStyle w:val="Lijstalinea"/>
        <w:numPr>
          <w:ilvl w:val="0"/>
          <w:numId w:val="11"/>
        </w:numPr>
        <w:spacing w:line="300" w:lineRule="exact"/>
      </w:pPr>
      <w:r>
        <w:rPr>
          <w:i/>
        </w:rPr>
        <w:t>Autisme en SOLK bij jonge vrouwen</w:t>
      </w:r>
      <w:r>
        <w:rPr>
          <w:i/>
        </w:rPr>
        <w:br/>
      </w:r>
      <w:r>
        <w:t>Marja van Oosten, psychiater</w:t>
      </w:r>
      <w:r>
        <w:br/>
        <w:t>Lara Laan, trainer</w:t>
      </w:r>
      <w:r>
        <w:br/>
        <w:t>GGZ NHN</w:t>
      </w:r>
    </w:p>
    <w:p w:rsidR="00130556" w:rsidRDefault="00130556" w:rsidP="00130556">
      <w:pPr>
        <w:spacing w:line="300" w:lineRule="exact"/>
        <w:ind w:left="360"/>
      </w:pPr>
    </w:p>
    <w:p w:rsidR="00130556" w:rsidRDefault="00130556" w:rsidP="00130556">
      <w:pPr>
        <w:spacing w:line="300" w:lineRule="exact"/>
        <w:ind w:left="360"/>
      </w:pPr>
      <w:r>
        <w:t>Er wordt accreditatie aangevraagd voor alle relevante disciplines.</w:t>
      </w:r>
      <w:r>
        <w:br/>
      </w:r>
      <w:r>
        <w:br/>
        <w:t xml:space="preserve">Tot </w:t>
      </w:r>
      <w:r w:rsidR="00062A22">
        <w:t>1</w:t>
      </w:r>
      <w:r>
        <w:t>3 november kunnen deelnemers zich inschrijven.</w:t>
      </w:r>
    </w:p>
    <w:p w:rsidR="00130556" w:rsidRDefault="00130556" w:rsidP="00130556">
      <w:pPr>
        <w:spacing w:line="300" w:lineRule="exact"/>
        <w:ind w:left="360"/>
      </w:pPr>
    </w:p>
    <w:p w:rsidR="00130556" w:rsidRDefault="00130556" w:rsidP="00130556">
      <w:pPr>
        <w:spacing w:line="300" w:lineRule="exact"/>
        <w:ind w:left="360"/>
      </w:pPr>
      <w:r>
        <w:t>Ruud Margry, revalidatiearts</w:t>
      </w:r>
    </w:p>
    <w:p w:rsidR="00130556" w:rsidRDefault="00130556" w:rsidP="00130556">
      <w:pPr>
        <w:spacing w:line="300" w:lineRule="exact"/>
        <w:ind w:left="360"/>
      </w:pPr>
      <w:r>
        <w:t>Marijke Trossel, orthopedagoog/psycholoog</w:t>
      </w:r>
    </w:p>
    <w:p w:rsidR="00130556" w:rsidRDefault="00130556" w:rsidP="00130556">
      <w:pPr>
        <w:spacing w:line="300" w:lineRule="exact"/>
        <w:ind w:left="360"/>
      </w:pPr>
    </w:p>
    <w:p w:rsidR="00130556" w:rsidRDefault="00130556" w:rsidP="00130556">
      <w:pPr>
        <w:spacing w:line="300" w:lineRule="exact"/>
        <w:ind w:left="360"/>
      </w:pPr>
    </w:p>
    <w:p w:rsidR="00130556" w:rsidRDefault="00130556" w:rsidP="00130556">
      <w:pPr>
        <w:spacing w:line="300" w:lineRule="exact"/>
        <w:ind w:left="360"/>
      </w:pPr>
    </w:p>
    <w:p w:rsidR="00130556" w:rsidRDefault="00130556" w:rsidP="00130556">
      <w:pPr>
        <w:spacing w:line="300" w:lineRule="exact"/>
        <w:ind w:left="360"/>
      </w:pPr>
    </w:p>
    <w:p w:rsidR="00130556" w:rsidRDefault="00130556" w:rsidP="00130556">
      <w:pPr>
        <w:spacing w:line="300" w:lineRule="exact"/>
        <w:ind w:left="360"/>
      </w:pPr>
    </w:p>
    <w:p w:rsidR="00130556" w:rsidRDefault="00130556" w:rsidP="00130556">
      <w:pPr>
        <w:spacing w:line="300" w:lineRule="exact"/>
        <w:ind w:left="360"/>
      </w:pPr>
    </w:p>
    <w:p w:rsidR="00130556" w:rsidRDefault="00130556" w:rsidP="00130556">
      <w:pPr>
        <w:spacing w:line="300" w:lineRule="exact"/>
        <w:ind w:left="360"/>
      </w:pPr>
    </w:p>
    <w:p w:rsidR="00130556" w:rsidRDefault="00130556" w:rsidP="00130556">
      <w:pPr>
        <w:spacing w:line="300" w:lineRule="exact"/>
        <w:ind w:left="360"/>
      </w:pPr>
    </w:p>
    <w:p w:rsidR="00130556" w:rsidRPr="00ED0B17" w:rsidRDefault="00130556" w:rsidP="00BF3156">
      <w:pPr>
        <w:spacing w:line="300" w:lineRule="exact"/>
        <w:ind w:left="360"/>
      </w:pPr>
    </w:p>
    <w:sectPr w:rsidR="00130556" w:rsidRPr="00ED0B17" w:rsidSect="004F41D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4679" w:rsidRDefault="003C4679" w:rsidP="0012258B">
      <w:r>
        <w:separator/>
      </w:r>
    </w:p>
  </w:endnote>
  <w:endnote w:type="continuationSeparator" w:id="0">
    <w:p w:rsidR="003C4679" w:rsidRDefault="003C4679" w:rsidP="00122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029" w:rsidRDefault="00585029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58B" w:rsidRDefault="0012258B">
    <w:pPr>
      <w:pStyle w:val="Voettekst"/>
    </w:pPr>
  </w:p>
  <w:p w:rsidR="0012258B" w:rsidRDefault="0012258B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029" w:rsidRDefault="00585029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4679" w:rsidRDefault="003C4679" w:rsidP="0012258B">
      <w:r>
        <w:separator/>
      </w:r>
    </w:p>
  </w:footnote>
  <w:footnote w:type="continuationSeparator" w:id="0">
    <w:p w:rsidR="003C4679" w:rsidRDefault="003C4679" w:rsidP="001225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029" w:rsidRDefault="00585029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029" w:rsidRDefault="00585029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029" w:rsidRDefault="00585029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7E005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56063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CC69B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690BD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3862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62A1B8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DA823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2FAEDC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256E7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1226E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209654F"/>
    <w:multiLevelType w:val="hybridMultilevel"/>
    <w:tmpl w:val="6262B72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7C0F10"/>
    <w:multiLevelType w:val="hybridMultilevel"/>
    <w:tmpl w:val="896A449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679"/>
    <w:rsid w:val="00062A22"/>
    <w:rsid w:val="000D41AC"/>
    <w:rsid w:val="0012258B"/>
    <w:rsid w:val="00130556"/>
    <w:rsid w:val="001C347F"/>
    <w:rsid w:val="00221690"/>
    <w:rsid w:val="00301A25"/>
    <w:rsid w:val="003C4679"/>
    <w:rsid w:val="003D274F"/>
    <w:rsid w:val="0047191B"/>
    <w:rsid w:val="004F41D4"/>
    <w:rsid w:val="004F6E03"/>
    <w:rsid w:val="0052259B"/>
    <w:rsid w:val="00522D79"/>
    <w:rsid w:val="00536750"/>
    <w:rsid w:val="00585029"/>
    <w:rsid w:val="00590E3B"/>
    <w:rsid w:val="005F120B"/>
    <w:rsid w:val="008606B6"/>
    <w:rsid w:val="008D5B54"/>
    <w:rsid w:val="009135C2"/>
    <w:rsid w:val="00994948"/>
    <w:rsid w:val="009D797C"/>
    <w:rsid w:val="009E5324"/>
    <w:rsid w:val="00BF3156"/>
    <w:rsid w:val="00D6616B"/>
    <w:rsid w:val="00D73383"/>
    <w:rsid w:val="00DA1FE1"/>
    <w:rsid w:val="00E46B24"/>
    <w:rsid w:val="00ED0B17"/>
    <w:rsid w:val="00EF2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90E3B"/>
    <w:pPr>
      <w:spacing w:after="0" w:line="240" w:lineRule="auto"/>
    </w:pPr>
    <w:rPr>
      <w:rFonts w:ascii="Arial" w:hAnsi="Arial"/>
    </w:rPr>
  </w:style>
  <w:style w:type="paragraph" w:styleId="Kop1">
    <w:name w:val="heading 1"/>
    <w:basedOn w:val="Standaard"/>
    <w:next w:val="Standaard"/>
    <w:link w:val="Kop1Char"/>
    <w:uiPriority w:val="9"/>
    <w:qFormat/>
    <w:rsid w:val="00536750"/>
    <w:pPr>
      <w:keepNext/>
      <w:keepLines/>
      <w:spacing w:before="240" w:after="12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536750"/>
    <w:pPr>
      <w:keepNext/>
      <w:keepLines/>
      <w:spacing w:before="200" w:after="120"/>
      <w:outlineLvl w:val="1"/>
    </w:pPr>
    <w:rPr>
      <w:rFonts w:eastAsiaTheme="majorEastAsia" w:cstheme="majorBidi"/>
      <w:b/>
      <w:bCs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536750"/>
    <w:pPr>
      <w:keepNext/>
      <w:keepLines/>
      <w:spacing w:before="200" w:after="120"/>
      <w:outlineLvl w:val="2"/>
    </w:pPr>
    <w:rPr>
      <w:rFonts w:eastAsiaTheme="majorEastAsia" w:cstheme="majorBidi"/>
      <w:b/>
      <w:bCs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536750"/>
    <w:rPr>
      <w:rFonts w:ascii="Arial" w:eastAsiaTheme="majorEastAsia" w:hAnsi="Arial" w:cstheme="majorBidi"/>
      <w:b/>
      <w:bCs/>
      <w:sz w:val="24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536750"/>
    <w:rPr>
      <w:rFonts w:ascii="Arial" w:eastAsiaTheme="majorEastAsia" w:hAnsi="Arial" w:cstheme="majorBidi"/>
      <w:b/>
      <w:bCs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536750"/>
    <w:rPr>
      <w:rFonts w:ascii="Arial" w:eastAsiaTheme="majorEastAsia" w:hAnsi="Arial" w:cstheme="majorBidi"/>
      <w:b/>
      <w:bCs/>
      <w:i/>
    </w:rPr>
  </w:style>
  <w:style w:type="paragraph" w:styleId="Koptekst">
    <w:name w:val="header"/>
    <w:basedOn w:val="Standaard"/>
    <w:link w:val="KoptekstChar"/>
    <w:uiPriority w:val="99"/>
    <w:unhideWhenUsed/>
    <w:rsid w:val="0012258B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2258B"/>
    <w:rPr>
      <w:rFonts w:ascii="Arial" w:hAnsi="Arial"/>
    </w:rPr>
  </w:style>
  <w:style w:type="paragraph" w:styleId="Voettekst">
    <w:name w:val="footer"/>
    <w:basedOn w:val="Standaard"/>
    <w:link w:val="VoettekstChar"/>
    <w:uiPriority w:val="99"/>
    <w:unhideWhenUsed/>
    <w:rsid w:val="0012258B"/>
    <w:pPr>
      <w:tabs>
        <w:tab w:val="center" w:pos="4513"/>
        <w:tab w:val="right" w:pos="9026"/>
      </w:tabs>
    </w:pPr>
    <w:rPr>
      <w:sz w:val="18"/>
    </w:rPr>
  </w:style>
  <w:style w:type="character" w:customStyle="1" w:styleId="VoettekstChar">
    <w:name w:val="Voettekst Char"/>
    <w:basedOn w:val="Standaardalinea-lettertype"/>
    <w:link w:val="Voettekst"/>
    <w:uiPriority w:val="99"/>
    <w:rsid w:val="0012258B"/>
    <w:rPr>
      <w:rFonts w:ascii="Arial" w:hAnsi="Arial"/>
      <w:sz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2258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2258B"/>
    <w:rPr>
      <w:rFonts w:ascii="Tahoma" w:hAnsi="Tahoma" w:cs="Tahoma"/>
      <w:sz w:val="16"/>
      <w:szCs w:val="16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301A25"/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301A25"/>
    <w:rPr>
      <w:rFonts w:ascii="Arial" w:hAnsi="Arial"/>
      <w:sz w:val="18"/>
      <w:szCs w:val="20"/>
    </w:rPr>
  </w:style>
  <w:style w:type="character" w:styleId="Hyperlink">
    <w:name w:val="Hyperlink"/>
    <w:basedOn w:val="Standaardalinea-lettertype"/>
    <w:uiPriority w:val="99"/>
    <w:unhideWhenUsed/>
    <w:rsid w:val="003C4679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3C4679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13055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90E3B"/>
    <w:pPr>
      <w:spacing w:after="0" w:line="240" w:lineRule="auto"/>
    </w:pPr>
    <w:rPr>
      <w:rFonts w:ascii="Arial" w:hAnsi="Arial"/>
    </w:rPr>
  </w:style>
  <w:style w:type="paragraph" w:styleId="Kop1">
    <w:name w:val="heading 1"/>
    <w:basedOn w:val="Standaard"/>
    <w:next w:val="Standaard"/>
    <w:link w:val="Kop1Char"/>
    <w:uiPriority w:val="9"/>
    <w:qFormat/>
    <w:rsid w:val="00536750"/>
    <w:pPr>
      <w:keepNext/>
      <w:keepLines/>
      <w:spacing w:before="240" w:after="12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536750"/>
    <w:pPr>
      <w:keepNext/>
      <w:keepLines/>
      <w:spacing w:before="200" w:after="120"/>
      <w:outlineLvl w:val="1"/>
    </w:pPr>
    <w:rPr>
      <w:rFonts w:eastAsiaTheme="majorEastAsia" w:cstheme="majorBidi"/>
      <w:b/>
      <w:bCs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536750"/>
    <w:pPr>
      <w:keepNext/>
      <w:keepLines/>
      <w:spacing w:before="200" w:after="120"/>
      <w:outlineLvl w:val="2"/>
    </w:pPr>
    <w:rPr>
      <w:rFonts w:eastAsiaTheme="majorEastAsia" w:cstheme="majorBidi"/>
      <w:b/>
      <w:bCs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536750"/>
    <w:rPr>
      <w:rFonts w:ascii="Arial" w:eastAsiaTheme="majorEastAsia" w:hAnsi="Arial" w:cstheme="majorBidi"/>
      <w:b/>
      <w:bCs/>
      <w:sz w:val="24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536750"/>
    <w:rPr>
      <w:rFonts w:ascii="Arial" w:eastAsiaTheme="majorEastAsia" w:hAnsi="Arial" w:cstheme="majorBidi"/>
      <w:b/>
      <w:bCs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536750"/>
    <w:rPr>
      <w:rFonts w:ascii="Arial" w:eastAsiaTheme="majorEastAsia" w:hAnsi="Arial" w:cstheme="majorBidi"/>
      <w:b/>
      <w:bCs/>
      <w:i/>
    </w:rPr>
  </w:style>
  <w:style w:type="paragraph" w:styleId="Koptekst">
    <w:name w:val="header"/>
    <w:basedOn w:val="Standaard"/>
    <w:link w:val="KoptekstChar"/>
    <w:uiPriority w:val="99"/>
    <w:unhideWhenUsed/>
    <w:rsid w:val="0012258B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2258B"/>
    <w:rPr>
      <w:rFonts w:ascii="Arial" w:hAnsi="Arial"/>
    </w:rPr>
  </w:style>
  <w:style w:type="paragraph" w:styleId="Voettekst">
    <w:name w:val="footer"/>
    <w:basedOn w:val="Standaard"/>
    <w:link w:val="VoettekstChar"/>
    <w:uiPriority w:val="99"/>
    <w:unhideWhenUsed/>
    <w:rsid w:val="0012258B"/>
    <w:pPr>
      <w:tabs>
        <w:tab w:val="center" w:pos="4513"/>
        <w:tab w:val="right" w:pos="9026"/>
      </w:tabs>
    </w:pPr>
    <w:rPr>
      <w:sz w:val="18"/>
    </w:rPr>
  </w:style>
  <w:style w:type="character" w:customStyle="1" w:styleId="VoettekstChar">
    <w:name w:val="Voettekst Char"/>
    <w:basedOn w:val="Standaardalinea-lettertype"/>
    <w:link w:val="Voettekst"/>
    <w:uiPriority w:val="99"/>
    <w:rsid w:val="0012258B"/>
    <w:rPr>
      <w:rFonts w:ascii="Arial" w:hAnsi="Arial"/>
      <w:sz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2258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2258B"/>
    <w:rPr>
      <w:rFonts w:ascii="Tahoma" w:hAnsi="Tahoma" w:cs="Tahoma"/>
      <w:sz w:val="16"/>
      <w:szCs w:val="16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301A25"/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301A25"/>
    <w:rPr>
      <w:rFonts w:ascii="Arial" w:hAnsi="Arial"/>
      <w:sz w:val="18"/>
      <w:szCs w:val="20"/>
    </w:rPr>
  </w:style>
  <w:style w:type="character" w:styleId="Hyperlink">
    <w:name w:val="Hyperlink"/>
    <w:basedOn w:val="Standaardalinea-lettertype"/>
    <w:uiPriority w:val="99"/>
    <w:unhideWhenUsed/>
    <w:rsid w:val="003C4679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3C4679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13055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heliomare.nl/pijnsymposiu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48D83810.dotm</Template>
  <TotalTime>0</TotalTime>
  <Pages>3</Pages>
  <Words>550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Heliomare</Company>
  <LinksUpToDate>false</LinksUpToDate>
  <CharactersWithSpaces>3574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vosr</dc:creator>
  <cp:lastModifiedBy>vosr</cp:lastModifiedBy>
  <cp:revision>2</cp:revision>
  <cp:lastPrinted>2017-10-15T14:05:00Z</cp:lastPrinted>
  <dcterms:created xsi:type="dcterms:W3CDTF">2017-10-15T14:19:00Z</dcterms:created>
  <dcterms:modified xsi:type="dcterms:W3CDTF">2017-10-15T14:19:00Z</dcterms:modified>
</cp:coreProperties>
</file>